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32E20" w14:textId="77777777" w:rsidR="00DE2275" w:rsidRDefault="00DE2275"/>
    <w:p w14:paraId="54C894A0" w14:textId="19ABE99E" w:rsidR="00DE2275" w:rsidRDefault="00DE2275">
      <w:r>
        <w:rPr>
          <w:noProof/>
        </w:rPr>
        <w:drawing>
          <wp:inline distT="0" distB="0" distL="0" distR="0" wp14:anchorId="732E0127" wp14:editId="1ABC0953">
            <wp:extent cx="6521450" cy="4960620"/>
            <wp:effectExtent l="0" t="0" r="0" b="0"/>
            <wp:docPr id="1099779410" name="Picture 1" descr="A graph of different shapes and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79410" name="Picture 1" descr="A graph of different shapes and color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2633" cy="496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521F" w14:textId="1AEC28B5" w:rsidR="00DE2275" w:rsidRDefault="00644A24">
      <w:r>
        <w:rPr>
          <w:noProof/>
        </w:rPr>
        <w:drawing>
          <wp:inline distT="0" distB="0" distL="0" distR="0" wp14:anchorId="70E277B3" wp14:editId="21E4B06D">
            <wp:extent cx="6550954" cy="3619500"/>
            <wp:effectExtent l="0" t="0" r="2540" b="0"/>
            <wp:docPr id="1783591600" name="Picture 1" descr="A group of people in a circ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591600" name="Picture 1" descr="A group of people in a circle with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7185" cy="362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5ADD" w14:textId="6348BD71" w:rsidR="00F14C17" w:rsidRDefault="009349FB">
      <w:r>
        <w:rPr>
          <w:noProof/>
        </w:rPr>
        <w:lastRenderedPageBreak/>
        <w:drawing>
          <wp:inline distT="0" distB="0" distL="0" distR="0" wp14:anchorId="7898842B" wp14:editId="7B06775E">
            <wp:extent cx="6214277" cy="2270760"/>
            <wp:effectExtent l="0" t="0" r="0" b="0"/>
            <wp:docPr id="508140377" name="Picture 1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40377" name="Picture 1" descr="A close-up of a news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7778" cy="227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1E6B5" w14:textId="635F0CB3" w:rsidR="00AB5932" w:rsidRDefault="00DC645A">
      <w:r>
        <w:rPr>
          <w:noProof/>
        </w:rPr>
        <w:drawing>
          <wp:inline distT="0" distB="0" distL="0" distR="0" wp14:anchorId="10E0F284" wp14:editId="6579F42C">
            <wp:extent cx="6197827" cy="3718560"/>
            <wp:effectExtent l="0" t="0" r="0" b="0"/>
            <wp:docPr id="1507639555" name="Picture 1" descr="A news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39555" name="Picture 1" descr="A newspaper with text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0328" cy="372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C1E4" w14:textId="62B4075F" w:rsidR="00DC645A" w:rsidRDefault="00AB5932">
      <w:r>
        <w:rPr>
          <w:noProof/>
        </w:rPr>
        <w:drawing>
          <wp:inline distT="0" distB="0" distL="0" distR="0" wp14:anchorId="2F8BBB94" wp14:editId="496974BC">
            <wp:extent cx="6364386" cy="2705100"/>
            <wp:effectExtent l="0" t="0" r="0" b="0"/>
            <wp:docPr id="1725559708" name="Picture 1" descr="A close-up of a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559708" name="Picture 1" descr="A close-up of a lis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1490" cy="27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CF59" w14:textId="77777777" w:rsidR="00AE4545" w:rsidRDefault="00AE4545"/>
    <w:p w14:paraId="4FBAF12D" w14:textId="55ECA8E1" w:rsidR="00D77D03" w:rsidRDefault="00AE4545">
      <w:r>
        <w:rPr>
          <w:noProof/>
        </w:rPr>
        <w:drawing>
          <wp:inline distT="0" distB="0" distL="0" distR="0" wp14:anchorId="7317A749" wp14:editId="64A443B2">
            <wp:extent cx="6171565" cy="3124200"/>
            <wp:effectExtent l="0" t="0" r="635" b="0"/>
            <wp:docPr id="1452029301" name="Picture 1" descr="A close-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29301" name="Picture 1" descr="A close-up of a bi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4757" cy="312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B78A" w14:textId="51F0C455" w:rsidR="00AE4545" w:rsidRDefault="002F299E">
      <w:r>
        <w:rPr>
          <w:noProof/>
        </w:rPr>
        <w:drawing>
          <wp:inline distT="0" distB="0" distL="0" distR="0" wp14:anchorId="1CA8D9C8" wp14:editId="46605AA2">
            <wp:extent cx="6565265" cy="765657"/>
            <wp:effectExtent l="0" t="0" r="0" b="0"/>
            <wp:docPr id="1114682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8244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949" cy="76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1C14" w14:textId="65965FA2" w:rsidR="002F299E" w:rsidRDefault="002F299E">
      <w:r>
        <w:rPr>
          <w:noProof/>
        </w:rPr>
        <w:drawing>
          <wp:inline distT="0" distB="0" distL="0" distR="0" wp14:anchorId="54DFBD64" wp14:editId="2DE5B8D8">
            <wp:extent cx="4410075" cy="3524250"/>
            <wp:effectExtent l="0" t="0" r="9525" b="0"/>
            <wp:docPr id="1656985475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85475" name="Picture 1" descr="A close-up of a 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B076" w14:textId="1A211A0C" w:rsidR="002F299E" w:rsidRDefault="002F299E">
      <w:r>
        <w:rPr>
          <w:noProof/>
        </w:rPr>
        <w:lastRenderedPageBreak/>
        <w:drawing>
          <wp:inline distT="0" distB="0" distL="0" distR="0" wp14:anchorId="02F10625" wp14:editId="3C155DEF">
            <wp:extent cx="6416040" cy="3947160"/>
            <wp:effectExtent l="0" t="0" r="3810" b="0"/>
            <wp:docPr id="213744185" name="Picture 1" descr="A close-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4185" name="Picture 1" descr="A close-up of a person's 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2453" cy="395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BD58" w14:textId="24EBA170" w:rsidR="008A51E0" w:rsidRDefault="00D77D03">
      <w:r>
        <w:rPr>
          <w:noProof/>
        </w:rPr>
        <w:drawing>
          <wp:inline distT="0" distB="0" distL="0" distR="0" wp14:anchorId="466D7840" wp14:editId="40B5071E">
            <wp:extent cx="6428105" cy="3215640"/>
            <wp:effectExtent l="0" t="0" r="0" b="3810"/>
            <wp:docPr id="2056563213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63213" name="Picture 1" descr="A screenshot of a cha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2593" cy="321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8714" w14:textId="501E34EE" w:rsidR="008A51E0" w:rsidRDefault="008A51E0">
      <w:r>
        <w:rPr>
          <w:noProof/>
        </w:rPr>
        <w:drawing>
          <wp:inline distT="0" distB="0" distL="0" distR="0" wp14:anchorId="31E16E72" wp14:editId="6948B243">
            <wp:extent cx="6500495" cy="1577340"/>
            <wp:effectExtent l="0" t="0" r="0" b="3810"/>
            <wp:docPr id="1648919595" name="Picture 1" descr="A baby in a di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19595" name="Picture 1" descr="A baby in a diap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3034" cy="157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1E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54BCA" w14:textId="77777777" w:rsidR="005146AC" w:rsidRDefault="005146AC" w:rsidP="001D6E4C">
      <w:pPr>
        <w:spacing w:after="0" w:line="240" w:lineRule="auto"/>
      </w:pPr>
      <w:r>
        <w:separator/>
      </w:r>
    </w:p>
  </w:endnote>
  <w:endnote w:type="continuationSeparator" w:id="0">
    <w:p w14:paraId="12658B95" w14:textId="77777777" w:rsidR="005146AC" w:rsidRDefault="005146AC" w:rsidP="001D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8D272" w14:textId="77777777" w:rsidR="007A59EA" w:rsidRDefault="007A59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84331" w14:textId="77777777" w:rsidR="001D6E4C" w:rsidRPr="001D6E4C" w:rsidRDefault="001D6E4C" w:rsidP="001D6E4C">
    <w:pPr>
      <w:pStyle w:val="Footer"/>
      <w:tabs>
        <w:tab w:val="clear" w:pos="9072"/>
        <w:tab w:val="right" w:pos="8931"/>
      </w:tabs>
      <w:ind w:right="-1"/>
      <w:jc w:val="right"/>
      <w:rPr>
        <w:rFonts w:ascii="Segoe UI" w:hAnsi="Segoe UI" w:cs="Segoe UI"/>
      </w:rPr>
    </w:pPr>
    <w:r w:rsidRPr="00C10A14">
      <w:rPr>
        <w:rFonts w:ascii="Segoe UI" w:hAnsi="Segoe UI" w:cs="Segoe UI"/>
      </w:rPr>
      <w:t xml:space="preserve">Seite </w:t>
    </w:r>
    <w:r w:rsidRPr="00C10A14">
      <w:rPr>
        <w:rFonts w:ascii="Segoe UI" w:hAnsi="Segoe UI" w:cs="Segoe UI"/>
        <w:b/>
      </w:rPr>
      <w:fldChar w:fldCharType="begin"/>
    </w:r>
    <w:r w:rsidRPr="00C10A14">
      <w:rPr>
        <w:rFonts w:ascii="Segoe UI" w:hAnsi="Segoe UI" w:cs="Segoe UI"/>
        <w:b/>
      </w:rPr>
      <w:instrText>PAGE  \* Arabic  \* MERGEFORMAT</w:instrText>
    </w:r>
    <w:r w:rsidRPr="00C10A14">
      <w:rPr>
        <w:rFonts w:ascii="Segoe UI" w:hAnsi="Segoe UI" w:cs="Segoe UI"/>
        <w:b/>
      </w:rPr>
      <w:fldChar w:fldCharType="separate"/>
    </w:r>
    <w:r>
      <w:rPr>
        <w:rFonts w:ascii="Segoe UI" w:hAnsi="Segoe UI" w:cs="Segoe UI"/>
        <w:b/>
      </w:rPr>
      <w:t>1</w:t>
    </w:r>
    <w:r w:rsidRPr="00C10A14">
      <w:rPr>
        <w:rFonts w:ascii="Segoe UI" w:hAnsi="Segoe UI" w:cs="Segoe UI"/>
        <w:b/>
      </w:rPr>
      <w:fldChar w:fldCharType="end"/>
    </w:r>
    <w:r w:rsidRPr="00C10A14">
      <w:rPr>
        <w:rFonts w:ascii="Segoe UI" w:hAnsi="Segoe UI" w:cs="Segoe UI"/>
      </w:rPr>
      <w:t xml:space="preserve"> von </w:t>
    </w:r>
    <w:r w:rsidRPr="00C10A14">
      <w:rPr>
        <w:rFonts w:ascii="Segoe UI" w:hAnsi="Segoe UI" w:cs="Segoe UI"/>
        <w:b/>
      </w:rPr>
      <w:fldChar w:fldCharType="begin"/>
    </w:r>
    <w:r w:rsidRPr="00C10A14">
      <w:rPr>
        <w:rFonts w:ascii="Segoe UI" w:hAnsi="Segoe UI" w:cs="Segoe UI"/>
        <w:b/>
      </w:rPr>
      <w:instrText>NUMPAGES  \* Arabic  \* MERGEFORMAT</w:instrText>
    </w:r>
    <w:r w:rsidRPr="00C10A14">
      <w:rPr>
        <w:rFonts w:ascii="Segoe UI" w:hAnsi="Segoe UI" w:cs="Segoe UI"/>
        <w:b/>
      </w:rPr>
      <w:fldChar w:fldCharType="separate"/>
    </w:r>
    <w:r>
      <w:rPr>
        <w:rFonts w:ascii="Segoe UI" w:hAnsi="Segoe UI" w:cs="Segoe UI"/>
        <w:b/>
      </w:rPr>
      <w:t>2</w:t>
    </w:r>
    <w:r w:rsidRPr="00C10A14">
      <w:rPr>
        <w:rFonts w:ascii="Segoe UI" w:hAnsi="Segoe UI" w:cs="Segoe UI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2654" w14:textId="77777777" w:rsidR="007A59EA" w:rsidRDefault="007A5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15127" w14:textId="77777777" w:rsidR="005146AC" w:rsidRDefault="005146AC" w:rsidP="001D6E4C">
      <w:pPr>
        <w:spacing w:after="0" w:line="240" w:lineRule="auto"/>
      </w:pPr>
      <w:r>
        <w:separator/>
      </w:r>
    </w:p>
  </w:footnote>
  <w:footnote w:type="continuationSeparator" w:id="0">
    <w:p w14:paraId="03D9D7C8" w14:textId="77777777" w:rsidR="005146AC" w:rsidRDefault="005146AC" w:rsidP="001D6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02C1C" w14:textId="77777777" w:rsidR="007A59EA" w:rsidRDefault="00000000">
    <w:pPr>
      <w:pStyle w:val="Header"/>
    </w:pPr>
    <w:r>
      <w:rPr>
        <w:noProof/>
      </w:rPr>
      <w:pict w14:anchorId="65DAC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1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71E46" w14:textId="77777777" w:rsidR="001D6E4C" w:rsidRDefault="00000000" w:rsidP="00CA3761">
    <w:pPr>
      <w:pStyle w:val="Header"/>
      <w:ind w:firstLine="4536"/>
    </w:pPr>
    <w:r>
      <w:rPr>
        <w:noProof/>
      </w:rPr>
      <w:pict w14:anchorId="155782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2" o:spid="_x0000_s1039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3418F" w14:textId="77777777" w:rsidR="007A59EA" w:rsidRDefault="00000000">
    <w:pPr>
      <w:pStyle w:val="Header"/>
    </w:pPr>
    <w:r>
      <w:rPr>
        <w:noProof/>
      </w:rPr>
      <w:pict w14:anchorId="5927C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0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2DD"/>
    <w:rsid w:val="00006D70"/>
    <w:rsid w:val="0002594B"/>
    <w:rsid w:val="00043987"/>
    <w:rsid w:val="000B1717"/>
    <w:rsid w:val="000F192C"/>
    <w:rsid w:val="001235C6"/>
    <w:rsid w:val="001B1FDB"/>
    <w:rsid w:val="001D6E4C"/>
    <w:rsid w:val="002174ED"/>
    <w:rsid w:val="0026175B"/>
    <w:rsid w:val="002F299E"/>
    <w:rsid w:val="00315036"/>
    <w:rsid w:val="003952DD"/>
    <w:rsid w:val="004476D7"/>
    <w:rsid w:val="004B2515"/>
    <w:rsid w:val="005146AC"/>
    <w:rsid w:val="0052059D"/>
    <w:rsid w:val="00644A24"/>
    <w:rsid w:val="006C72C8"/>
    <w:rsid w:val="007A59EA"/>
    <w:rsid w:val="008A51E0"/>
    <w:rsid w:val="008C6001"/>
    <w:rsid w:val="008E35AD"/>
    <w:rsid w:val="008E374E"/>
    <w:rsid w:val="009349FB"/>
    <w:rsid w:val="009623D1"/>
    <w:rsid w:val="009C12CE"/>
    <w:rsid w:val="009F7633"/>
    <w:rsid w:val="00A90311"/>
    <w:rsid w:val="00AB5932"/>
    <w:rsid w:val="00AE4545"/>
    <w:rsid w:val="00B11616"/>
    <w:rsid w:val="00BF49D1"/>
    <w:rsid w:val="00CA3761"/>
    <w:rsid w:val="00D77D03"/>
    <w:rsid w:val="00DC645A"/>
    <w:rsid w:val="00DD123C"/>
    <w:rsid w:val="00DE2275"/>
    <w:rsid w:val="00EA2BEA"/>
    <w:rsid w:val="00F14C17"/>
    <w:rsid w:val="00F236A7"/>
    <w:rsid w:val="00F958C4"/>
    <w:rsid w:val="00FC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98644"/>
  <w15:chartTrackingRefBased/>
  <w15:docId w15:val="{05668EF8-1AB1-497A-851C-8F88A37C8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E4C"/>
  </w:style>
  <w:style w:type="paragraph" w:styleId="Footer">
    <w:name w:val="footer"/>
    <w:basedOn w:val="Normal"/>
    <w:link w:val="FooterChar"/>
    <w:unhideWhenUsed/>
    <w:rsid w:val="001D6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esktop\Kopierkopf_Blanko%20Abt%20studienbegl.%20Kurse%20V2%20-%20Copy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Kopierkopf_Blanko Abt studienbegl. Kurse V2 - Copy</Template>
  <TotalTime>15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rezi lomjaria</cp:lastModifiedBy>
  <cp:revision>5</cp:revision>
  <dcterms:created xsi:type="dcterms:W3CDTF">2025-01-27T19:42:00Z</dcterms:created>
  <dcterms:modified xsi:type="dcterms:W3CDTF">2025-02-01T20:20:00Z</dcterms:modified>
</cp:coreProperties>
</file>