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A26F69" w14:textId="400E130A" w:rsidR="00506FAE" w:rsidRPr="00536B09" w:rsidRDefault="00536B09" w:rsidP="00536B0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6B09">
        <w:rPr>
          <w:rFonts w:ascii="Times New Roman" w:hAnsi="Times New Roman" w:cs="Times New Roman"/>
          <w:b/>
          <w:sz w:val="28"/>
          <w:szCs w:val="28"/>
        </w:rPr>
        <w:t>Indirekte Rede  - Konjunktiv I</w:t>
      </w:r>
    </w:p>
    <w:p w14:paraId="758A0E3F" w14:textId="6B873E23" w:rsidR="007C72DF" w:rsidRDefault="00303584" w:rsidP="00DA6DFD">
      <w:pPr>
        <w:spacing w:line="360" w:lineRule="auto"/>
        <w:jc w:val="both"/>
      </w:pPr>
      <w:r>
        <w:rPr>
          <w:noProof/>
          <w:lang w:eastAsia="de-DE"/>
        </w:rPr>
        <w:drawing>
          <wp:inline distT="0" distB="0" distL="0" distR="0" wp14:anchorId="0C5E7C31" wp14:editId="07A07C63">
            <wp:extent cx="6379210" cy="8648700"/>
            <wp:effectExtent l="0" t="0" r="2540" b="0"/>
            <wp:docPr id="1552596185" name="Picture 1" descr="A person using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596185" name="Picture 1" descr="A person using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0870" cy="866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76DCE" w14:textId="26531F25" w:rsidR="00303584" w:rsidRPr="00303584" w:rsidRDefault="00303584" w:rsidP="00DA6DFD">
      <w:pPr>
        <w:spacing w:line="360" w:lineRule="auto"/>
        <w:jc w:val="both"/>
        <w:rPr>
          <w:i/>
          <w:sz w:val="20"/>
          <w:szCs w:val="20"/>
        </w:rPr>
      </w:pPr>
      <w:r>
        <w:rPr>
          <w:noProof/>
          <w:lang w:eastAsia="de-DE"/>
        </w:rPr>
        <w:lastRenderedPageBreak/>
        <w:drawing>
          <wp:inline distT="0" distB="0" distL="0" distR="0" wp14:anchorId="3E43CADB" wp14:editId="7415FE9F">
            <wp:extent cx="6518275" cy="8801100"/>
            <wp:effectExtent l="0" t="0" r="0" b="0"/>
            <wp:docPr id="996039431" name="Picture 1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039431" name="Picture 1" descr="A close-up of a pap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19266" cy="880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3584">
        <w:rPr>
          <w:i/>
          <w:sz w:val="20"/>
          <w:szCs w:val="20"/>
        </w:rPr>
        <w:t>Deutsch aktiv B2-C1</w:t>
      </w:r>
    </w:p>
    <w:p w14:paraId="65A9B506" w14:textId="2527B1C4" w:rsidR="00303584" w:rsidRDefault="00303584" w:rsidP="00DA6DFD">
      <w:pPr>
        <w:spacing w:line="360" w:lineRule="auto"/>
        <w:jc w:val="both"/>
      </w:pPr>
      <w:r>
        <w:rPr>
          <w:noProof/>
          <w:lang w:eastAsia="de-DE"/>
        </w:rPr>
        <w:lastRenderedPageBreak/>
        <w:drawing>
          <wp:inline distT="0" distB="0" distL="0" distR="0" wp14:anchorId="5AEC39FF" wp14:editId="510A3539">
            <wp:extent cx="6215268" cy="870585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21337" cy="87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B76E7" w14:textId="4CFC233D" w:rsidR="005C2B59" w:rsidRDefault="005C2B59" w:rsidP="00DA6DFD">
      <w:pPr>
        <w:spacing w:line="360" w:lineRule="auto"/>
        <w:jc w:val="both"/>
      </w:pPr>
      <w:r>
        <w:rPr>
          <w:noProof/>
          <w:lang w:eastAsia="de-DE"/>
        </w:rPr>
        <w:lastRenderedPageBreak/>
        <w:drawing>
          <wp:inline distT="0" distB="0" distL="0" distR="0" wp14:anchorId="4B563A8A" wp14:editId="23175E3D">
            <wp:extent cx="6288938" cy="86868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5177" cy="869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0A808" w14:textId="0D0753CC" w:rsidR="00121911" w:rsidRDefault="00121911" w:rsidP="00DA6DFD">
      <w:pPr>
        <w:spacing w:line="360" w:lineRule="auto"/>
        <w:jc w:val="both"/>
      </w:pPr>
      <w:r>
        <w:rPr>
          <w:noProof/>
          <w:lang w:eastAsia="de-DE"/>
        </w:rPr>
        <w:lastRenderedPageBreak/>
        <w:drawing>
          <wp:inline distT="0" distB="0" distL="0" distR="0" wp14:anchorId="00B4B6C2" wp14:editId="0870C83B">
            <wp:extent cx="6350635" cy="7419975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56557" cy="742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31217E19" wp14:editId="69E3A5E5">
            <wp:extent cx="6388735" cy="5876925"/>
            <wp:effectExtent l="0" t="0" r="0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4834" cy="588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66B89" w14:textId="3DE70DDC" w:rsidR="00616355" w:rsidRDefault="00616355" w:rsidP="00DA6DFD">
      <w:pPr>
        <w:spacing w:line="360" w:lineRule="auto"/>
        <w:jc w:val="both"/>
      </w:pPr>
      <w:r>
        <w:rPr>
          <w:noProof/>
          <w:lang w:eastAsia="de-DE"/>
        </w:rPr>
        <w:drawing>
          <wp:inline distT="0" distB="0" distL="0" distR="0" wp14:anchorId="640B7E52" wp14:editId="4C183420">
            <wp:extent cx="6305550" cy="28956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7E682" w14:textId="7362C512" w:rsidR="007C72DF" w:rsidRDefault="007C72DF" w:rsidP="00DA6DFD">
      <w:pPr>
        <w:spacing w:line="360" w:lineRule="auto"/>
        <w:jc w:val="both"/>
      </w:pPr>
      <w:r>
        <w:rPr>
          <w:noProof/>
          <w:lang w:eastAsia="de-DE"/>
        </w:rPr>
        <w:lastRenderedPageBreak/>
        <w:drawing>
          <wp:inline distT="0" distB="0" distL="0" distR="0" wp14:anchorId="4E5C393F" wp14:editId="4859AB91">
            <wp:extent cx="6478270" cy="5953125"/>
            <wp:effectExtent l="0" t="0" r="0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4424" cy="595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F44CB" w14:textId="77777777" w:rsidR="005C2B59" w:rsidRDefault="005C2B59" w:rsidP="00DA6DFD">
      <w:pPr>
        <w:spacing w:line="360" w:lineRule="auto"/>
        <w:jc w:val="both"/>
      </w:pPr>
    </w:p>
    <w:p w14:paraId="4F51A4D8" w14:textId="76A1B6CF" w:rsidR="00303584" w:rsidRDefault="001578CE" w:rsidP="00DA6DFD">
      <w:pPr>
        <w:spacing w:line="360" w:lineRule="auto"/>
        <w:jc w:val="both"/>
      </w:pPr>
      <w:r>
        <w:rPr>
          <w:noProof/>
          <w:lang w:eastAsia="de-DE"/>
        </w:rPr>
        <w:drawing>
          <wp:inline distT="0" distB="0" distL="0" distR="0" wp14:anchorId="4DEFF7C9" wp14:editId="5BBF4DD3">
            <wp:extent cx="4493895" cy="2125585"/>
            <wp:effectExtent l="0" t="0" r="1905" b="825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13386" cy="213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F08F4" w14:textId="631F9571" w:rsidR="005C47FF" w:rsidRDefault="005C47FF" w:rsidP="00DA6DFD">
      <w:pPr>
        <w:spacing w:line="360" w:lineRule="auto"/>
        <w:jc w:val="both"/>
      </w:pPr>
      <w:r>
        <w:rPr>
          <w:noProof/>
          <w:lang w:eastAsia="de-DE"/>
        </w:rPr>
        <w:lastRenderedPageBreak/>
        <w:drawing>
          <wp:inline distT="0" distB="0" distL="0" distR="0" wp14:anchorId="574DE846" wp14:editId="2FC4CFF9">
            <wp:extent cx="6528328" cy="9172575"/>
            <wp:effectExtent l="0" t="0" r="635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31767" cy="917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F67CA" w14:textId="5CFE05BE" w:rsidR="00676073" w:rsidRPr="00676073" w:rsidRDefault="00676073" w:rsidP="00676073">
      <w:pPr>
        <w:spacing w:line="360" w:lineRule="auto"/>
        <w:jc w:val="center"/>
        <w:rPr>
          <w:b/>
          <w:bCs/>
          <w:sz w:val="24"/>
          <w:szCs w:val="24"/>
        </w:rPr>
      </w:pPr>
      <w:r w:rsidRPr="00676073">
        <w:rPr>
          <w:b/>
          <w:bCs/>
          <w:sz w:val="24"/>
          <w:szCs w:val="24"/>
        </w:rPr>
        <w:lastRenderedPageBreak/>
        <w:t>Hausaufgabe</w:t>
      </w:r>
    </w:p>
    <w:p w14:paraId="4DB4F0C8" w14:textId="585F4D9A" w:rsidR="005C47FF" w:rsidRDefault="005C47FF" w:rsidP="00DA6DFD">
      <w:pPr>
        <w:spacing w:line="360" w:lineRule="auto"/>
        <w:jc w:val="both"/>
      </w:pPr>
      <w:r>
        <w:rPr>
          <w:noProof/>
          <w:lang w:eastAsia="de-DE"/>
        </w:rPr>
        <w:drawing>
          <wp:inline distT="0" distB="0" distL="0" distR="0" wp14:anchorId="5B30F2C6" wp14:editId="7E670B46">
            <wp:extent cx="6377631" cy="8625840"/>
            <wp:effectExtent l="0" t="0" r="4445" b="381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91370" cy="864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47F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0EF06A" w14:textId="77777777" w:rsidR="00DC07F7" w:rsidRDefault="00DC07F7" w:rsidP="001D6E4C">
      <w:pPr>
        <w:spacing w:after="0" w:line="240" w:lineRule="auto"/>
      </w:pPr>
      <w:r>
        <w:separator/>
      </w:r>
    </w:p>
  </w:endnote>
  <w:endnote w:type="continuationSeparator" w:id="0">
    <w:p w14:paraId="3DB5FFFF" w14:textId="77777777" w:rsidR="00DC07F7" w:rsidRDefault="00DC07F7" w:rsidP="001D6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CBC44" w14:textId="77777777" w:rsidR="007A59EA" w:rsidRDefault="007A59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1C927" w14:textId="1DC185D9" w:rsidR="001D6E4C" w:rsidRPr="001D6E4C" w:rsidRDefault="001D6E4C" w:rsidP="001D6E4C">
    <w:pPr>
      <w:pStyle w:val="Footer"/>
      <w:tabs>
        <w:tab w:val="clear" w:pos="9072"/>
        <w:tab w:val="right" w:pos="8931"/>
      </w:tabs>
      <w:ind w:right="-1"/>
      <w:jc w:val="right"/>
      <w:rPr>
        <w:rFonts w:ascii="Segoe UI" w:hAnsi="Segoe UI" w:cs="Segoe UI"/>
      </w:rPr>
    </w:pPr>
    <w:r w:rsidRPr="00C10A14">
      <w:rPr>
        <w:rFonts w:ascii="Segoe UI" w:hAnsi="Segoe UI" w:cs="Segoe UI"/>
      </w:rPr>
      <w:t xml:space="preserve">Seite </w:t>
    </w:r>
    <w:r w:rsidRPr="00C10A14">
      <w:rPr>
        <w:rFonts w:ascii="Segoe UI" w:hAnsi="Segoe UI" w:cs="Segoe UI"/>
        <w:b/>
      </w:rPr>
      <w:fldChar w:fldCharType="begin"/>
    </w:r>
    <w:r w:rsidRPr="00C10A14">
      <w:rPr>
        <w:rFonts w:ascii="Segoe UI" w:hAnsi="Segoe UI" w:cs="Segoe UI"/>
        <w:b/>
      </w:rPr>
      <w:instrText>PAGE  \* Arabic  \* MERGEFORMAT</w:instrText>
    </w:r>
    <w:r w:rsidRPr="00C10A14">
      <w:rPr>
        <w:rFonts w:ascii="Segoe UI" w:hAnsi="Segoe UI" w:cs="Segoe UI"/>
        <w:b/>
      </w:rPr>
      <w:fldChar w:fldCharType="separate"/>
    </w:r>
    <w:r w:rsidR="005C47FF">
      <w:rPr>
        <w:rFonts w:ascii="Segoe UI" w:hAnsi="Segoe UI" w:cs="Segoe UI"/>
        <w:b/>
        <w:noProof/>
      </w:rPr>
      <w:t>8</w:t>
    </w:r>
    <w:r w:rsidRPr="00C10A14">
      <w:rPr>
        <w:rFonts w:ascii="Segoe UI" w:hAnsi="Segoe UI" w:cs="Segoe UI"/>
        <w:b/>
      </w:rPr>
      <w:fldChar w:fldCharType="end"/>
    </w:r>
    <w:r w:rsidRPr="00C10A14">
      <w:rPr>
        <w:rFonts w:ascii="Segoe UI" w:hAnsi="Segoe UI" w:cs="Segoe UI"/>
      </w:rPr>
      <w:t xml:space="preserve"> von </w:t>
    </w:r>
    <w:r w:rsidRPr="00C10A14">
      <w:rPr>
        <w:rFonts w:ascii="Segoe UI" w:hAnsi="Segoe UI" w:cs="Segoe UI"/>
        <w:b/>
      </w:rPr>
      <w:fldChar w:fldCharType="begin"/>
    </w:r>
    <w:r w:rsidRPr="00C10A14">
      <w:rPr>
        <w:rFonts w:ascii="Segoe UI" w:hAnsi="Segoe UI" w:cs="Segoe UI"/>
        <w:b/>
      </w:rPr>
      <w:instrText>NUMPAGES  \* Arabic  \* MERGEFORMAT</w:instrText>
    </w:r>
    <w:r w:rsidRPr="00C10A14">
      <w:rPr>
        <w:rFonts w:ascii="Segoe UI" w:hAnsi="Segoe UI" w:cs="Segoe UI"/>
        <w:b/>
      </w:rPr>
      <w:fldChar w:fldCharType="separate"/>
    </w:r>
    <w:r w:rsidR="005C47FF">
      <w:rPr>
        <w:rFonts w:ascii="Segoe UI" w:hAnsi="Segoe UI" w:cs="Segoe UI"/>
        <w:b/>
        <w:noProof/>
      </w:rPr>
      <w:t>9</w:t>
    </w:r>
    <w:r w:rsidRPr="00C10A14">
      <w:rPr>
        <w:rFonts w:ascii="Segoe UI" w:hAnsi="Segoe UI" w:cs="Segoe UI"/>
        <w:b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0ED257" w14:textId="77777777" w:rsidR="007A59EA" w:rsidRDefault="007A59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764148" w14:textId="77777777" w:rsidR="00DC07F7" w:rsidRDefault="00DC07F7" w:rsidP="001D6E4C">
      <w:pPr>
        <w:spacing w:after="0" w:line="240" w:lineRule="auto"/>
      </w:pPr>
      <w:r>
        <w:separator/>
      </w:r>
    </w:p>
  </w:footnote>
  <w:footnote w:type="continuationSeparator" w:id="0">
    <w:p w14:paraId="25B50C22" w14:textId="77777777" w:rsidR="00DC07F7" w:rsidRDefault="00DC07F7" w:rsidP="001D6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7B23C" w14:textId="77777777" w:rsidR="007A59EA" w:rsidRDefault="00000000">
    <w:pPr>
      <w:pStyle w:val="Header"/>
    </w:pPr>
    <w:r>
      <w:rPr>
        <w:noProof/>
      </w:rPr>
      <w:pict w14:anchorId="0AD602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4751" o:spid="_x0000_s1038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sz_briefpapier_Abt_2_2021_Blank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532C4" w14:textId="77777777" w:rsidR="001D6E4C" w:rsidRDefault="00000000" w:rsidP="00CA3761">
    <w:pPr>
      <w:pStyle w:val="Header"/>
      <w:ind w:firstLine="4536"/>
    </w:pPr>
    <w:r>
      <w:rPr>
        <w:noProof/>
      </w:rPr>
      <w:pict w14:anchorId="4F2D6E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4752" o:spid="_x0000_s1039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isz_briefpapier_Abt_2_2021_Blank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55EA67" w14:textId="77777777" w:rsidR="007A59EA" w:rsidRDefault="00000000">
    <w:pPr>
      <w:pStyle w:val="Header"/>
    </w:pPr>
    <w:r>
      <w:rPr>
        <w:noProof/>
      </w:rPr>
      <w:pict w14:anchorId="1CFDF8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4750" o:spid="_x0000_s1037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sz_briefpapier_Abt_2_2021_Blank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B0771EF"/>
    <w:multiLevelType w:val="hybridMultilevel"/>
    <w:tmpl w:val="3300FDF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670E23C"/>
    <w:multiLevelType w:val="hybridMultilevel"/>
    <w:tmpl w:val="BFB592D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83DFC69"/>
    <w:multiLevelType w:val="hybridMultilevel"/>
    <w:tmpl w:val="F37BF4E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B876296"/>
    <w:multiLevelType w:val="hybridMultilevel"/>
    <w:tmpl w:val="C3E84E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B11744"/>
    <w:multiLevelType w:val="hybridMultilevel"/>
    <w:tmpl w:val="7430CD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0E4FC7"/>
    <w:multiLevelType w:val="multilevel"/>
    <w:tmpl w:val="ACF01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8F0E52"/>
    <w:multiLevelType w:val="multilevel"/>
    <w:tmpl w:val="D5C80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3DE3026"/>
    <w:multiLevelType w:val="multilevel"/>
    <w:tmpl w:val="D5C80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2C8AE2D"/>
    <w:multiLevelType w:val="hybridMultilevel"/>
    <w:tmpl w:val="E201578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913352395">
    <w:abstractNumId w:val="5"/>
  </w:num>
  <w:num w:numId="2" w16cid:durableId="715859182">
    <w:abstractNumId w:val="7"/>
  </w:num>
  <w:num w:numId="3" w16cid:durableId="998653759">
    <w:abstractNumId w:val="6"/>
  </w:num>
  <w:num w:numId="4" w16cid:durableId="1568688130">
    <w:abstractNumId w:val="8"/>
  </w:num>
  <w:num w:numId="5" w16cid:durableId="58868393">
    <w:abstractNumId w:val="1"/>
  </w:num>
  <w:num w:numId="6" w16cid:durableId="726106005">
    <w:abstractNumId w:val="2"/>
  </w:num>
  <w:num w:numId="7" w16cid:durableId="494227298">
    <w:abstractNumId w:val="4"/>
  </w:num>
  <w:num w:numId="8" w16cid:durableId="755397799">
    <w:abstractNumId w:val="0"/>
  </w:num>
  <w:num w:numId="9" w16cid:durableId="452249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1CD7"/>
    <w:rsid w:val="00020B5A"/>
    <w:rsid w:val="000F4422"/>
    <w:rsid w:val="00121911"/>
    <w:rsid w:val="00133283"/>
    <w:rsid w:val="001578CE"/>
    <w:rsid w:val="001A34E5"/>
    <w:rsid w:val="001C767C"/>
    <w:rsid w:val="001D6E4C"/>
    <w:rsid w:val="00210398"/>
    <w:rsid w:val="002174ED"/>
    <w:rsid w:val="00243BD5"/>
    <w:rsid w:val="00244251"/>
    <w:rsid w:val="00250B55"/>
    <w:rsid w:val="0026175B"/>
    <w:rsid w:val="002956E1"/>
    <w:rsid w:val="00296324"/>
    <w:rsid w:val="002D2FFA"/>
    <w:rsid w:val="00303584"/>
    <w:rsid w:val="00315036"/>
    <w:rsid w:val="00351BC1"/>
    <w:rsid w:val="00364BC2"/>
    <w:rsid w:val="003A4285"/>
    <w:rsid w:val="003F6BE8"/>
    <w:rsid w:val="00423244"/>
    <w:rsid w:val="004476D7"/>
    <w:rsid w:val="00506FAE"/>
    <w:rsid w:val="00536B09"/>
    <w:rsid w:val="00572476"/>
    <w:rsid w:val="00574A0B"/>
    <w:rsid w:val="005C2B59"/>
    <w:rsid w:val="005C47FF"/>
    <w:rsid w:val="005C662E"/>
    <w:rsid w:val="00613EA4"/>
    <w:rsid w:val="00616355"/>
    <w:rsid w:val="00676073"/>
    <w:rsid w:val="006C6BD6"/>
    <w:rsid w:val="0070583D"/>
    <w:rsid w:val="007866C9"/>
    <w:rsid w:val="007A59EA"/>
    <w:rsid w:val="007B445C"/>
    <w:rsid w:val="007C1B62"/>
    <w:rsid w:val="007C72DF"/>
    <w:rsid w:val="00834E84"/>
    <w:rsid w:val="0086193E"/>
    <w:rsid w:val="008804CE"/>
    <w:rsid w:val="008C6001"/>
    <w:rsid w:val="009A5DD5"/>
    <w:rsid w:val="009B1802"/>
    <w:rsid w:val="009B377D"/>
    <w:rsid w:val="009E3588"/>
    <w:rsid w:val="00A15976"/>
    <w:rsid w:val="00A46C6E"/>
    <w:rsid w:val="00A57128"/>
    <w:rsid w:val="00A90311"/>
    <w:rsid w:val="00B00BB0"/>
    <w:rsid w:val="00B2129B"/>
    <w:rsid w:val="00B24530"/>
    <w:rsid w:val="00C71CD7"/>
    <w:rsid w:val="00C8026E"/>
    <w:rsid w:val="00CA3761"/>
    <w:rsid w:val="00CB62D1"/>
    <w:rsid w:val="00CC31F2"/>
    <w:rsid w:val="00CC6CC7"/>
    <w:rsid w:val="00D754D0"/>
    <w:rsid w:val="00D93C6E"/>
    <w:rsid w:val="00DA6DFD"/>
    <w:rsid w:val="00DB19B6"/>
    <w:rsid w:val="00DB3867"/>
    <w:rsid w:val="00DC07F7"/>
    <w:rsid w:val="00DE52A8"/>
    <w:rsid w:val="00E42F9C"/>
    <w:rsid w:val="00E73C88"/>
    <w:rsid w:val="00EA2BEA"/>
    <w:rsid w:val="00EB6E73"/>
    <w:rsid w:val="00EE211A"/>
    <w:rsid w:val="00EF2704"/>
    <w:rsid w:val="00EF597A"/>
    <w:rsid w:val="00F65670"/>
    <w:rsid w:val="00F958C4"/>
    <w:rsid w:val="00FC1380"/>
    <w:rsid w:val="00FD4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619B5E"/>
  <w15:chartTrackingRefBased/>
  <w15:docId w15:val="{6B60067D-0146-4A8B-B8B6-52E453E80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6E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6E4C"/>
  </w:style>
  <w:style w:type="paragraph" w:styleId="Footer">
    <w:name w:val="footer"/>
    <w:basedOn w:val="Normal"/>
    <w:link w:val="FooterChar"/>
    <w:unhideWhenUsed/>
    <w:rsid w:val="001D6E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6E4C"/>
  </w:style>
  <w:style w:type="paragraph" w:styleId="ListParagraph">
    <w:name w:val="List Paragraph"/>
    <w:basedOn w:val="Normal"/>
    <w:uiPriority w:val="34"/>
    <w:qFormat/>
    <w:rsid w:val="00C71CD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1CD7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F4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B62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2D1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F6BE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65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5847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OneDrive\Desktop\Kopierkopf_Blanko%20Abt%20studienbegl.%20Kurse%20V2%20-%20Copy%20(2)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Kopierkopf_Blanko Abt studienbegl. Kurse V2 - Copy (2)</Template>
  <TotalTime>1</TotalTime>
  <Pages>9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rezi lomjaria</cp:lastModifiedBy>
  <cp:revision>46</cp:revision>
  <cp:lastPrinted>2025-04-17T11:31:00Z</cp:lastPrinted>
  <dcterms:created xsi:type="dcterms:W3CDTF">2025-11-05T16:01:00Z</dcterms:created>
  <dcterms:modified xsi:type="dcterms:W3CDTF">2025-11-16T19:13:00Z</dcterms:modified>
</cp:coreProperties>
</file>